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"/>
        <w:tblW w:w="5081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2301"/>
        <w:gridCol w:w="1529"/>
        <w:gridCol w:w="2124"/>
        <w:gridCol w:w="1702"/>
        <w:gridCol w:w="34"/>
      </w:tblGrid>
      <w:tr w:rsidR="0098103D" w:rsidRPr="008E76A6" w:rsidTr="008E76A6">
        <w:sdt>
          <w:sdtPr>
            <w:rPr>
              <w:sz w:val="18"/>
              <w:szCs w:val="18"/>
            </w:rPr>
            <w:id w:val="27804716"/>
            <w:placeholder>
              <w:docPart w:val="190192A710E84531941A6341DCB69BD8"/>
            </w:placeholder>
            <w:temporary/>
            <w:showingPlcHdr/>
          </w:sdtPr>
          <w:sdtContent>
            <w:tc>
              <w:tcPr>
                <w:tcW w:w="906" w:type="pct"/>
                <w:vAlign w:val="bottom"/>
              </w:tcPr>
              <w:p w:rsidR="0098103D" w:rsidRPr="008E76A6" w:rsidRDefault="0098103D" w:rsidP="00BE1D6F">
                <w:pPr>
                  <w:rPr>
                    <w:sz w:val="18"/>
                    <w:szCs w:val="18"/>
                  </w:rPr>
                </w:pPr>
                <w:r w:rsidRPr="008E76A6">
                  <w:rPr>
                    <w:sz w:val="18"/>
                    <w:szCs w:val="18"/>
                  </w:rPr>
                  <w:t>Имя</w:t>
                </w:r>
              </w:p>
            </w:tc>
          </w:sdtContent>
        </w:sdt>
        <w:tc>
          <w:tcPr>
            <w:tcW w:w="4094" w:type="pct"/>
            <w:gridSpan w:val="5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BE1D6F">
            <w:pPr>
              <w:rPr>
                <w:sz w:val="18"/>
                <w:szCs w:val="18"/>
              </w:rPr>
            </w:pPr>
          </w:p>
        </w:tc>
      </w:tr>
      <w:tr w:rsidR="008E76A6" w:rsidRPr="008E76A6" w:rsidTr="008E76A6">
        <w:tc>
          <w:tcPr>
            <w:tcW w:w="906" w:type="pct"/>
            <w:vAlign w:val="bottom"/>
          </w:tcPr>
          <w:p w:rsidR="0098103D" w:rsidRPr="008E76A6" w:rsidRDefault="008E76A6" w:rsidP="00BE1D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организации</w:t>
            </w:r>
          </w:p>
        </w:tc>
        <w:tc>
          <w:tcPr>
            <w:tcW w:w="4094" w:type="pct"/>
            <w:gridSpan w:val="5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BE1D6F">
            <w:pPr>
              <w:rPr>
                <w:sz w:val="18"/>
                <w:szCs w:val="18"/>
              </w:rPr>
            </w:pPr>
          </w:p>
        </w:tc>
      </w:tr>
      <w:tr w:rsidR="0098103D" w:rsidRPr="008E76A6" w:rsidTr="008E76A6">
        <w:trPr>
          <w:gridAfter w:val="1"/>
          <w:wAfter w:w="19" w:type="pct"/>
        </w:trPr>
        <w:tc>
          <w:tcPr>
            <w:tcW w:w="906" w:type="pct"/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497467533"/>
                <w:placeholder>
                  <w:docPart w:val="79210F3E7A0B4587B556ECA9C3FFDA40"/>
                </w:placeholder>
                <w:temporary/>
                <w:showingPlcHdr/>
              </w:sdtPr>
              <w:sdtContent>
                <w:r w:rsidRPr="008E76A6">
                  <w:rPr>
                    <w:sz w:val="18"/>
                    <w:szCs w:val="18"/>
                  </w:rPr>
                  <w:t>Дата</w:t>
                </w:r>
              </w:sdtContent>
            </w:sdt>
            <w:r w:rsidRPr="008E76A6">
              <w:rPr>
                <w:sz w:val="18"/>
                <w:szCs w:val="18"/>
              </w:rPr>
              <w:t xml:space="preserve"> и время</w:t>
            </w:r>
          </w:p>
        </w:tc>
        <w:tc>
          <w:tcPr>
            <w:tcW w:w="1225" w:type="pct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</w:p>
        </w:tc>
        <w:tc>
          <w:tcPr>
            <w:tcW w:w="1945" w:type="pct"/>
            <w:gridSpan w:val="2"/>
            <w:tcBorders>
              <w:top w:val="single" w:sz="4" w:space="0" w:color="auto"/>
            </w:tcBorders>
            <w:vAlign w:val="bottom"/>
          </w:tcPr>
          <w:p w:rsidR="0098103D" w:rsidRPr="008E76A6" w:rsidRDefault="0098103D" w:rsidP="008E76A6">
            <w:pPr>
              <w:tabs>
                <w:tab w:val="left" w:pos="1336"/>
              </w:tabs>
              <w:rPr>
                <w:sz w:val="18"/>
                <w:szCs w:val="18"/>
              </w:rPr>
            </w:pPr>
            <w:r w:rsidRPr="008E76A6">
              <w:rPr>
                <w:sz w:val="18"/>
                <w:szCs w:val="18"/>
              </w:rPr>
              <w:t>Наблюдения велись в течение</w:t>
            </w:r>
            <w:r w:rsidR="008E76A6">
              <w:rPr>
                <w:sz w:val="18"/>
                <w:szCs w:val="18"/>
              </w:rPr>
              <w:t xml:space="preserve"> (часов)</w:t>
            </w:r>
          </w:p>
        </w:tc>
        <w:tc>
          <w:tcPr>
            <w:tcW w:w="90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</w:p>
        </w:tc>
      </w:tr>
      <w:tr w:rsidR="008E76A6" w:rsidRPr="008E76A6" w:rsidTr="008E76A6">
        <w:trPr>
          <w:gridAfter w:val="1"/>
          <w:wAfter w:w="19" w:type="pct"/>
        </w:trPr>
        <w:tc>
          <w:tcPr>
            <w:tcW w:w="906" w:type="pct"/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Учтено видов</w:t>
            </w:r>
          </w:p>
        </w:tc>
        <w:tc>
          <w:tcPr>
            <w:tcW w:w="1225" w:type="pct"/>
            <w:tcBorders>
              <w:bottom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</w:p>
        </w:tc>
        <w:tc>
          <w:tcPr>
            <w:tcW w:w="814" w:type="pct"/>
            <w:tcBorders>
              <w:top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Учтено особей</w:t>
            </w:r>
          </w:p>
        </w:tc>
        <w:tc>
          <w:tcPr>
            <w:tcW w:w="2037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E76A6" w:rsidRPr="008E76A6" w:rsidRDefault="008E76A6" w:rsidP="0098103D">
            <w:pPr>
              <w:rPr>
                <w:sz w:val="18"/>
                <w:szCs w:val="18"/>
              </w:rPr>
            </w:pPr>
          </w:p>
        </w:tc>
      </w:tr>
      <w:tr w:rsidR="008E76A6" w:rsidRPr="008E76A6" w:rsidTr="008E76A6">
        <w:trPr>
          <w:gridAfter w:val="1"/>
          <w:wAfter w:w="19" w:type="pct"/>
        </w:trPr>
        <w:tc>
          <w:tcPr>
            <w:tcW w:w="906" w:type="pct"/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  <w:r w:rsidRPr="008E76A6">
              <w:rPr>
                <w:sz w:val="18"/>
                <w:szCs w:val="18"/>
              </w:rPr>
              <w:t xml:space="preserve">Место проведения </w:t>
            </w:r>
          </w:p>
        </w:tc>
        <w:tc>
          <w:tcPr>
            <w:tcW w:w="4076" w:type="pct"/>
            <w:gridSpan w:val="4"/>
            <w:tcBorders>
              <w:bottom w:val="single" w:sz="4" w:space="0" w:color="auto"/>
            </w:tcBorders>
            <w:vAlign w:val="bottom"/>
          </w:tcPr>
          <w:p w:rsidR="0098103D" w:rsidRPr="008E76A6" w:rsidRDefault="0098103D" w:rsidP="0098103D">
            <w:pPr>
              <w:rPr>
                <w:sz w:val="18"/>
                <w:szCs w:val="18"/>
              </w:rPr>
            </w:pPr>
          </w:p>
        </w:tc>
      </w:tr>
    </w:tbl>
    <w:p w:rsidR="000172E5" w:rsidRDefault="000172E5" w:rsidP="00E204FF">
      <w:pPr>
        <w:pStyle w:val="af4"/>
        <w:rPr>
          <w:szCs w:val="18"/>
        </w:rPr>
      </w:pPr>
    </w:p>
    <w:tbl>
      <w:tblPr>
        <w:tblStyle w:val="aff"/>
        <w:tblW w:w="5311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34"/>
        <w:gridCol w:w="7683"/>
      </w:tblGrid>
      <w:tr w:rsidR="008E76A6" w:rsidRPr="008E76A6" w:rsidTr="00BE1D6F">
        <w:tc>
          <w:tcPr>
            <w:tcW w:w="1083" w:type="pct"/>
            <w:vAlign w:val="bottom"/>
          </w:tcPr>
          <w:p w:rsidR="008E76A6" w:rsidRPr="008E76A6" w:rsidRDefault="008E76A6" w:rsidP="00BE1D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Дополнительные сведения</w:t>
            </w:r>
            <w:r w:rsidRPr="008E76A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99" w:type="pct"/>
            <w:tcBorders>
              <w:bottom w:val="single" w:sz="4" w:space="0" w:color="auto"/>
            </w:tcBorders>
            <w:vAlign w:val="bottom"/>
          </w:tcPr>
          <w:p w:rsidR="008E76A6" w:rsidRPr="008E76A6" w:rsidRDefault="008E76A6" w:rsidP="00BE1D6F">
            <w:pPr>
              <w:rPr>
                <w:sz w:val="18"/>
                <w:szCs w:val="18"/>
              </w:rPr>
            </w:pPr>
          </w:p>
        </w:tc>
      </w:tr>
    </w:tbl>
    <w:p w:rsidR="008E76A6" w:rsidRDefault="008E76A6" w:rsidP="00E204FF">
      <w:pPr>
        <w:pStyle w:val="af4"/>
        <w:rPr>
          <w:szCs w:val="18"/>
        </w:rPr>
      </w:pPr>
    </w:p>
    <w:tbl>
      <w:tblPr>
        <w:tblStyle w:val="aff"/>
        <w:tblW w:w="9889" w:type="dxa"/>
        <w:tblLook w:val="04A0"/>
      </w:tblPr>
      <w:tblGrid>
        <w:gridCol w:w="4621"/>
        <w:gridCol w:w="5268"/>
      </w:tblGrid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  <w:r>
              <w:rPr>
                <w:szCs w:val="18"/>
              </w:rPr>
              <w:t>Название вида</w:t>
            </w: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  <w:r>
              <w:rPr>
                <w:szCs w:val="18"/>
              </w:rPr>
              <w:t>Количество особей</w:t>
            </w: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E204F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  <w:tr w:rsidR="008E76A6" w:rsidTr="008E76A6">
        <w:tc>
          <w:tcPr>
            <w:tcW w:w="4621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  <w:tc>
          <w:tcPr>
            <w:tcW w:w="5268" w:type="dxa"/>
          </w:tcPr>
          <w:p w:rsidR="008E76A6" w:rsidRDefault="008E76A6" w:rsidP="00BE1D6F">
            <w:pPr>
              <w:pStyle w:val="af4"/>
              <w:rPr>
                <w:szCs w:val="18"/>
              </w:rPr>
            </w:pPr>
          </w:p>
        </w:tc>
      </w:tr>
    </w:tbl>
    <w:p w:rsidR="008E76A6" w:rsidRDefault="008E76A6" w:rsidP="00E204FF">
      <w:pPr>
        <w:pStyle w:val="af4"/>
        <w:rPr>
          <w:szCs w:val="18"/>
        </w:rPr>
      </w:pPr>
    </w:p>
    <w:p w:rsidR="008E76A6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Кто наблюдал птиц вместе с Вами (ф.и.о.) – можно списком</w:t>
      </w:r>
    </w:p>
    <w:p w:rsidR="00B54FD2" w:rsidRDefault="00B54FD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B54FD2" w:rsidRDefault="00B54FD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8E76A6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Вы: орнитолог-профессионал; орнитолог-любитель; педагог; школьник; студент (подчеркните).</w:t>
      </w:r>
    </w:p>
    <w:p w:rsidR="00B54FD2" w:rsidRDefault="00B54FD2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</w:p>
    <w:p w:rsidR="008E76A6" w:rsidRDefault="008E76A6" w:rsidP="00E204FF">
      <w:pPr>
        <w:pStyle w:val="af4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Сертификат нужен: да или нет (подчеркните).</w:t>
      </w:r>
    </w:p>
    <w:p w:rsidR="008E76A6" w:rsidRPr="008E76A6" w:rsidRDefault="008E76A6" w:rsidP="00E204FF">
      <w:pPr>
        <w:pStyle w:val="af4"/>
        <w:rPr>
          <w:szCs w:val="18"/>
        </w:rPr>
      </w:pPr>
    </w:p>
    <w:sectPr w:rsidR="008E76A6" w:rsidRPr="008E76A6" w:rsidSect="00FC276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94A" w:rsidRDefault="0038594A" w:rsidP="000172E5">
      <w:pPr>
        <w:spacing w:after="0" w:line="240" w:lineRule="auto"/>
      </w:pPr>
      <w:r>
        <w:separator/>
      </w:r>
    </w:p>
  </w:endnote>
  <w:endnote w:type="continuationSeparator" w:id="1">
    <w:p w:rsidR="0038594A" w:rsidRDefault="0038594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C28EBC-DE70-42A6-90F2-488340FE8EE0}"/>
    <w:embedBold r:id="rId2" w:fontKey="{C70DB4BE-F5B4-47EE-BA9E-F779EA015D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5ADEEAC3-5616-45CD-B5A8-D994E055C1F4}"/>
    <w:embedBold r:id="rId4" w:fontKey="{44D73C91-BD7E-4AEC-85F1-93D9E2BEC31C}"/>
    <w:embedItalic r:id="rId5" w:fontKey="{D5E112A6-733F-48C1-9153-541C51851407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4681B619-2C2C-4069-8162-010C9BF013A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94899A4F-F55B-461D-AB0B-E9F454B9646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FD2" w:rsidRDefault="00B54FD2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5353"/>
      <w:gridCol w:w="3889"/>
    </w:tblGrid>
    <w:tr w:rsidR="00311D4F" w:rsidRPr="00311D4F" w:rsidTr="00153E2A">
      <w:tc>
        <w:tcPr>
          <w:tcW w:w="5353" w:type="dxa"/>
          <w:vAlign w:val="center"/>
        </w:tcPr>
        <w:p w:rsidR="00311D4F" w:rsidRPr="00311D4F" w:rsidRDefault="00B54FD2" w:rsidP="00B54FD2">
          <w:pPr>
            <w:pStyle w:val="ad"/>
          </w:pPr>
          <w:r>
            <w:t>Пермское орнитологическое общество</w:t>
          </w:r>
        </w:p>
      </w:tc>
      <w:tc>
        <w:tcPr>
          <w:tcW w:w="3889" w:type="dxa"/>
          <w:vAlign w:val="center"/>
        </w:tcPr>
        <w:p w:rsidR="00311D4F" w:rsidRPr="00311D4F" w:rsidRDefault="0031049B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eastAsia="ru-RU"/>
            </w:rPr>
            <w:drawing>
              <wp:inline distT="0" distB="0" distL="0" distR="0">
                <wp:extent cx="1305266" cy="469969"/>
                <wp:effectExtent l="0" t="0" r="9184" b="0"/>
                <wp:docPr id="12" name="Рисунок 12" descr="H:\KamaBirds Птицы\ОФОРМЛЕНИЕ\wm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H:\KamaBirds Птицы\ОФОРМЛЕНИЕ\wm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222" cy="47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145D8" w:rsidRDefault="006145D8" w:rsidP="00311D4F">
    <w:pPr>
      <w:pStyle w:val="af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FD2" w:rsidRDefault="00B54FD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94A" w:rsidRDefault="0038594A" w:rsidP="000172E5">
      <w:pPr>
        <w:spacing w:after="0" w:line="240" w:lineRule="auto"/>
      </w:pPr>
      <w:r>
        <w:separator/>
      </w:r>
    </w:p>
  </w:footnote>
  <w:footnote w:type="continuationSeparator" w:id="1">
    <w:p w:rsidR="0038594A" w:rsidRDefault="0038594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FD2" w:rsidRDefault="00B54FD2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1340"/>
      <w:gridCol w:w="7902"/>
    </w:tblGrid>
    <w:tr w:rsidR="00B337A2" w:rsidRPr="00B337A2" w:rsidTr="00384B05">
      <w:trPr>
        <w:trHeight w:val="990"/>
      </w:trPr>
      <w:tc>
        <w:tcPr>
          <w:tcW w:w="1350" w:type="dxa"/>
          <w:vAlign w:val="center"/>
        </w:tcPr>
        <w:p w:rsidR="00B337A2" w:rsidRPr="00B337A2" w:rsidRDefault="0098103D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  <w:lang w:eastAsia="ru-RU"/>
            </w:rPr>
            <w:drawing>
              <wp:inline distT="0" distB="0" distL="0" distR="0">
                <wp:extent cx="317380" cy="331441"/>
                <wp:effectExtent l="19050" t="0" r="6470" b="0"/>
                <wp:docPr id="11" name="Рисунок 11" descr="C:\Users\zloy\Desktop\kamabirds.logo.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zloy\Desktop\kamabirds.logo.smal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8836" cy="3329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98103D" w:rsidRDefault="0098103D" w:rsidP="0098103D">
          <w:pPr>
            <w:pStyle w:val="ab"/>
            <w:rPr>
              <w:color w:val="BFBFBF" w:themeColor="background1" w:themeShade="BF"/>
              <w:sz w:val="28"/>
              <w:szCs w:val="28"/>
            </w:rPr>
          </w:pPr>
          <w:r w:rsidRPr="0098103D">
            <w:rPr>
              <w:color w:val="BFBFBF" w:themeColor="background1" w:themeShade="BF"/>
              <w:sz w:val="28"/>
              <w:szCs w:val="28"/>
            </w:rPr>
            <w:t>Бланк учета птиц</w:t>
          </w:r>
        </w:p>
      </w:tc>
    </w:tr>
  </w:tbl>
  <w:p w:rsidR="000172E5" w:rsidRPr="00311D4F" w:rsidRDefault="000172E5" w:rsidP="00311D4F">
    <w:pPr>
      <w:pStyle w:val="af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FD2" w:rsidRDefault="00B54FD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displayBackgroundShape/>
  <w:embedTrueTypeFonts/>
  <w:attachedTemplate r:id="rId1"/>
  <w:stylePaneFormatFilter w:val="5804"/>
  <w:stylePaneSortMethod w:val="00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E76A6"/>
    <w:rsid w:val="000172E5"/>
    <w:rsid w:val="00052382"/>
    <w:rsid w:val="0006568A"/>
    <w:rsid w:val="00076F0F"/>
    <w:rsid w:val="00084253"/>
    <w:rsid w:val="000D1F49"/>
    <w:rsid w:val="001036CE"/>
    <w:rsid w:val="0014070F"/>
    <w:rsid w:val="00153E2A"/>
    <w:rsid w:val="001727CA"/>
    <w:rsid w:val="001B663D"/>
    <w:rsid w:val="002164B2"/>
    <w:rsid w:val="002C56E6"/>
    <w:rsid w:val="0031049B"/>
    <w:rsid w:val="00311D4F"/>
    <w:rsid w:val="00344849"/>
    <w:rsid w:val="00361E11"/>
    <w:rsid w:val="0038594A"/>
    <w:rsid w:val="003F0847"/>
    <w:rsid w:val="0040090B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15005"/>
    <w:rsid w:val="0063739C"/>
    <w:rsid w:val="007147D7"/>
    <w:rsid w:val="00745184"/>
    <w:rsid w:val="00770F25"/>
    <w:rsid w:val="0078001A"/>
    <w:rsid w:val="007A1FF2"/>
    <w:rsid w:val="007A35A8"/>
    <w:rsid w:val="007B0A85"/>
    <w:rsid w:val="007C6A52"/>
    <w:rsid w:val="007F1CF3"/>
    <w:rsid w:val="00800117"/>
    <w:rsid w:val="0082043E"/>
    <w:rsid w:val="00846B76"/>
    <w:rsid w:val="0088580B"/>
    <w:rsid w:val="008E203A"/>
    <w:rsid w:val="008E76A6"/>
    <w:rsid w:val="0091229C"/>
    <w:rsid w:val="00940E73"/>
    <w:rsid w:val="0098103D"/>
    <w:rsid w:val="0098597D"/>
    <w:rsid w:val="009F619A"/>
    <w:rsid w:val="009F6DDE"/>
    <w:rsid w:val="00A370A8"/>
    <w:rsid w:val="00B337A2"/>
    <w:rsid w:val="00B54FD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12965"/>
    <w:rsid w:val="00F37152"/>
    <w:rsid w:val="00FC2768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toa heading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311D4F"/>
    <w:pPr>
      <w:spacing w:before="200"/>
    </w:pPr>
  </w:style>
  <w:style w:type="paragraph" w:styleId="10">
    <w:name w:val="heading 1"/>
    <w:basedOn w:val="a1"/>
    <w:link w:val="11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E204FF"/>
    <w:pPr>
      <w:spacing w:before="120" w:after="0" w:line="240" w:lineRule="auto"/>
      <w:ind w:left="346"/>
    </w:pPr>
  </w:style>
  <w:style w:type="character" w:customStyle="1" w:styleId="30">
    <w:name w:val="Заголовок 3 Знак"/>
    <w:basedOn w:val="a2"/>
    <w:link w:val="3"/>
    <w:uiPriority w:val="1"/>
    <w:semiHidden/>
    <w:rsid w:val="006145D8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145D8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ad">
    <w:name w:val="footer"/>
    <w:basedOn w:val="a1"/>
    <w:link w:val="ae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311D4F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145D8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145D8"/>
    <w:rPr>
      <w:rFonts w:ascii="Consolas" w:hAnsi="Consolas"/>
      <w:sz w:val="20"/>
      <w:szCs w:val="20"/>
    </w:rPr>
  </w:style>
  <w:style w:type="table" w:styleId="aff">
    <w:name w:val="Table Grid"/>
    <w:basedOn w:val="a3"/>
    <w:rsid w:val="00846B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6145D8"/>
    <w:rPr>
      <w:color w:val="808080"/>
    </w:rPr>
  </w:style>
  <w:style w:type="paragraph" w:styleId="aff1">
    <w:name w:val="Balloon Text"/>
    <w:basedOn w:val="a1"/>
    <w:link w:val="aff2"/>
    <w:uiPriority w:val="99"/>
    <w:semiHidden/>
    <w:unhideWhenUsed/>
    <w:rsid w:val="0098103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9810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loy\Desktop\tf2235964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90192A710E84531941A6341DCB69B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77213D-ABB0-484E-8975-5AC25A9C7D76}"/>
      </w:docPartPr>
      <w:docPartBody>
        <w:p w:rsidR="00000000" w:rsidRDefault="0000272B" w:rsidP="0000272B">
          <w:pPr>
            <w:pStyle w:val="190192A710E84531941A6341DCB69BD8"/>
          </w:pPr>
          <w:r w:rsidRPr="00E204FF">
            <w:rPr>
              <w:lang w:bidi="ru-RU"/>
            </w:rPr>
            <w:t>Имя</w:t>
          </w:r>
        </w:p>
      </w:docPartBody>
    </w:docPart>
    <w:docPart>
      <w:docPartPr>
        <w:name w:val="79210F3E7A0B4587B556ECA9C3FFDA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64D20C5-2588-46CB-9046-9003E0F662A4}"/>
      </w:docPartPr>
      <w:docPartBody>
        <w:p w:rsidR="00000000" w:rsidRDefault="0000272B" w:rsidP="0000272B">
          <w:pPr>
            <w:pStyle w:val="79210F3E7A0B4587B556ECA9C3FFDA40"/>
          </w:pPr>
          <w:r w:rsidRPr="008D33C0">
            <w:rPr>
              <w:lang w:bidi="ru-RU"/>
            </w:rPr>
            <w:t>Дата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0272B"/>
    <w:rsid w:val="0000272B"/>
    <w:rsid w:val="000F4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0272B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0272B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6DD50B700EA42048754A81E1FC58942">
    <w:name w:val="B6DD50B700EA42048754A81E1FC58942"/>
  </w:style>
  <w:style w:type="paragraph" w:customStyle="1" w:styleId="81EE06B72C19405694596E5EBEF8169C">
    <w:name w:val="81EE06B72C19405694596E5EBEF8169C"/>
  </w:style>
  <w:style w:type="paragraph" w:customStyle="1" w:styleId="D4BB91E7857F40C19FAF7348677F1F50">
    <w:name w:val="D4BB91E7857F40C19FAF7348677F1F50"/>
  </w:style>
  <w:style w:type="paragraph" w:customStyle="1" w:styleId="7FE2C1D440134C109DEEA42435438109">
    <w:name w:val="7FE2C1D440134C109DEEA42435438109"/>
  </w:style>
  <w:style w:type="paragraph" w:customStyle="1" w:styleId="C9FDA776A9354D75879A60988C254721">
    <w:name w:val="C9FDA776A9354D75879A60988C254721"/>
  </w:style>
  <w:style w:type="paragraph" w:customStyle="1" w:styleId="A0BDB3CC3DA44D28846034C353EF023A">
    <w:name w:val="A0BDB3CC3DA44D28846034C353EF023A"/>
  </w:style>
  <w:style w:type="paragraph" w:customStyle="1" w:styleId="26C144C363C94E0294AAAB6E95939A35">
    <w:name w:val="26C144C363C94E0294AAAB6E95939A35"/>
  </w:style>
  <w:style w:type="paragraph" w:customStyle="1" w:styleId="75B9729049604B0D9129AA74904BE899">
    <w:name w:val="75B9729049604B0D9129AA74904BE899"/>
  </w:style>
  <w:style w:type="paragraph" w:customStyle="1" w:styleId="DC1C0705352A40F888184F8C52822E77">
    <w:name w:val="DC1C0705352A40F888184F8C52822E77"/>
  </w:style>
  <w:style w:type="paragraph" w:customStyle="1" w:styleId="F6F52E80CA224BAEB10EDB9D08CDC3F3">
    <w:name w:val="F6F52E80CA224BAEB10EDB9D08CDC3F3"/>
  </w:style>
  <w:style w:type="paragraph" w:customStyle="1" w:styleId="4A82802CBADC450C926713B8D63C9970">
    <w:name w:val="4A82802CBADC450C926713B8D63C9970"/>
  </w:style>
  <w:style w:type="paragraph" w:customStyle="1" w:styleId="95E1960843BD408EBE9BBE51D8BFE4D0">
    <w:name w:val="95E1960843BD408EBE9BBE51D8BFE4D0"/>
  </w:style>
  <w:style w:type="paragraph" w:customStyle="1" w:styleId="2928006D63F24FCDB002B210F5EBB1D4">
    <w:name w:val="2928006D63F24FCDB002B210F5EBB1D4"/>
  </w:style>
  <w:style w:type="paragraph" w:customStyle="1" w:styleId="5DCA2230C59D47E9ADC5C58E88521334">
    <w:name w:val="5DCA2230C59D47E9ADC5C58E88521334"/>
  </w:style>
  <w:style w:type="paragraph" w:customStyle="1" w:styleId="04721330548248C5B939659CBE3CE05E">
    <w:name w:val="04721330548248C5B939659CBE3CE05E"/>
  </w:style>
  <w:style w:type="paragraph" w:customStyle="1" w:styleId="EC32B3421B11462BB655BF0CCE21AFF4">
    <w:name w:val="EC32B3421B11462BB655BF0CCE21AFF4"/>
  </w:style>
  <w:style w:type="paragraph" w:customStyle="1" w:styleId="D3D2786D927B4508BEF447194B52A438">
    <w:name w:val="D3D2786D927B4508BEF447194B52A438"/>
  </w:style>
  <w:style w:type="paragraph" w:styleId="a3">
    <w:name w:val="footer"/>
    <w:basedOn w:val="a"/>
    <w:link w:val="a4"/>
    <w:uiPriority w:val="99"/>
    <w:pPr>
      <w:tabs>
        <w:tab w:val="center" w:pos="4680"/>
        <w:tab w:val="right" w:pos="9810"/>
      </w:tabs>
      <w:spacing w:before="200" w:after="0" w:line="240" w:lineRule="auto"/>
    </w:pPr>
    <w:rPr>
      <w:rFonts w:eastAsiaTheme="minorHAnsi"/>
      <w:sz w:val="18"/>
      <w:szCs w:val="24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Pr>
      <w:rFonts w:eastAsiaTheme="minorHAnsi"/>
      <w:sz w:val="18"/>
      <w:szCs w:val="24"/>
      <w:lang w:eastAsia="en-US"/>
    </w:rPr>
  </w:style>
  <w:style w:type="paragraph" w:customStyle="1" w:styleId="477A388211F74FD1B2844FBF08D0AA5D">
    <w:name w:val="477A388211F74FD1B2844FBF08D0AA5D"/>
  </w:style>
  <w:style w:type="paragraph" w:customStyle="1" w:styleId="706F4E465DBC43FEB4F914D80ABE859E">
    <w:name w:val="706F4E465DBC43FEB4F914D80ABE859E"/>
    <w:rsid w:val="0000272B"/>
  </w:style>
  <w:style w:type="paragraph" w:customStyle="1" w:styleId="190192A710E84531941A6341DCB69BD8">
    <w:name w:val="190192A710E84531941A6341DCB69BD8"/>
    <w:rsid w:val="0000272B"/>
  </w:style>
  <w:style w:type="paragraph" w:customStyle="1" w:styleId="34D1E30672564E8EAC960609A7140425">
    <w:name w:val="34D1E30672564E8EAC960609A7140425"/>
    <w:rsid w:val="0000272B"/>
  </w:style>
  <w:style w:type="paragraph" w:customStyle="1" w:styleId="DF0B793C9A874ED89E1B1C795B46C75B">
    <w:name w:val="DF0B793C9A874ED89E1B1C795B46C75B"/>
    <w:rsid w:val="0000272B"/>
  </w:style>
  <w:style w:type="paragraph" w:customStyle="1" w:styleId="79210F3E7A0B4587B556ECA9C3FFDA40">
    <w:name w:val="79210F3E7A0B4587B556ECA9C3FFDA40"/>
    <w:rsid w:val="0000272B"/>
  </w:style>
  <w:style w:type="paragraph" w:customStyle="1" w:styleId="0FBED1510F274453B9AC8E8D7AE07F9B">
    <w:name w:val="0FBED1510F274453B9AC8E8D7AE07F9B"/>
    <w:rsid w:val="0000272B"/>
  </w:style>
  <w:style w:type="paragraph" w:customStyle="1" w:styleId="234795E0C65C4833AE2BB0E0AA2A206B">
    <w:name w:val="234795E0C65C4833AE2BB0E0AA2A206B"/>
    <w:rsid w:val="0000272B"/>
  </w:style>
  <w:style w:type="paragraph" w:customStyle="1" w:styleId="B977542E99AC431890B5CAB30B460F01">
    <w:name w:val="B977542E99AC431890B5CAB30B460F01"/>
    <w:rsid w:val="0000272B"/>
  </w:style>
  <w:style w:type="paragraph" w:customStyle="1" w:styleId="E7546C9454CC4206ADE0B1ABB7E66DB9">
    <w:name w:val="E7546C9454CC4206ADE0B1ABB7E66DB9"/>
    <w:rsid w:val="0000272B"/>
  </w:style>
  <w:style w:type="paragraph" w:customStyle="1" w:styleId="AF493D0429964D0B9F8278A2C786FADE">
    <w:name w:val="AF493D0429964D0B9F8278A2C786FADE"/>
    <w:rsid w:val="0000272B"/>
  </w:style>
  <w:style w:type="paragraph" w:customStyle="1" w:styleId="1C7E7B0D397A4A1289F906851F21DD81">
    <w:name w:val="1C7E7B0D397A4A1289F906851F21DD81"/>
    <w:rsid w:val="0000272B"/>
  </w:style>
  <w:style w:type="paragraph" w:customStyle="1" w:styleId="442C003224C040DCAED354E21B9D755C">
    <w:name w:val="442C003224C040DCAED354E21B9D755C"/>
    <w:rsid w:val="0000272B"/>
  </w:style>
  <w:style w:type="paragraph" w:customStyle="1" w:styleId="BB7F1772CA9A4D7286C4AEB2322560FD">
    <w:name w:val="BB7F1772CA9A4D7286C4AEB2322560FD"/>
    <w:rsid w:val="0000272B"/>
  </w:style>
  <w:style w:type="paragraph" w:customStyle="1" w:styleId="D5D04445CC1746A2B367E208EA4AAB0B">
    <w:name w:val="D5D04445CC1746A2B367E208EA4AAB0B"/>
    <w:rsid w:val="0000272B"/>
  </w:style>
  <w:style w:type="paragraph" w:customStyle="1" w:styleId="6806F0A50C3E487A8A386D39CB474513">
    <w:name w:val="6806F0A50C3E487A8A386D39CB474513"/>
    <w:rsid w:val="0000272B"/>
  </w:style>
  <w:style w:type="paragraph" w:customStyle="1" w:styleId="45D2434BE3DE44798263F91F10071943">
    <w:name w:val="45D2434BE3DE44798263F91F10071943"/>
    <w:rsid w:val="0000272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133243-F61A-4CFB-81F5-47E15392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tf22359646.dotx</Template>
  <TotalTime>0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2019-11-19T21:48:00Z</dcterms:created>
  <dcterms:modified xsi:type="dcterms:W3CDTF">2019-11-19T22:10:00Z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