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"/>
        <w:tblW w:w="5292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38"/>
        <w:gridCol w:w="2483"/>
        <w:gridCol w:w="1651"/>
        <w:gridCol w:w="2291"/>
        <w:gridCol w:w="2295"/>
      </w:tblGrid>
      <w:tr w:rsidR="0098103D" w:rsidRPr="008E76A6" w:rsidTr="003767F2">
        <w:tc>
          <w:tcPr>
            <w:tcW w:w="870" w:type="pct"/>
            <w:vAlign w:val="bottom"/>
          </w:tcPr>
          <w:p w:rsidR="0098103D" w:rsidRPr="008E76A6" w:rsidRDefault="003767F2" w:rsidP="003767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ФИО</w:t>
            </w:r>
          </w:p>
        </w:tc>
        <w:tc>
          <w:tcPr>
            <w:tcW w:w="4130" w:type="pct"/>
            <w:gridSpan w:val="4"/>
            <w:tcBorders>
              <w:bottom w:val="single" w:sz="4" w:space="0" w:color="auto"/>
            </w:tcBorders>
            <w:vAlign w:val="bottom"/>
          </w:tcPr>
          <w:p w:rsidR="0098103D" w:rsidRPr="008E76A6" w:rsidRDefault="003767F2" w:rsidP="00BE1D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3767F2" w:rsidRPr="008E76A6" w:rsidTr="003767F2">
        <w:tc>
          <w:tcPr>
            <w:tcW w:w="870" w:type="pct"/>
            <w:vAlign w:val="bottom"/>
          </w:tcPr>
          <w:p w:rsidR="003767F2" w:rsidRPr="003767F2" w:rsidRDefault="003767F2" w:rsidP="003767F2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email</w:t>
            </w:r>
          </w:p>
        </w:tc>
        <w:tc>
          <w:tcPr>
            <w:tcW w:w="4130" w:type="pct"/>
            <w:gridSpan w:val="4"/>
            <w:tcBorders>
              <w:bottom w:val="single" w:sz="4" w:space="0" w:color="auto"/>
            </w:tcBorders>
            <w:vAlign w:val="bottom"/>
          </w:tcPr>
          <w:p w:rsidR="003767F2" w:rsidRPr="008E76A6" w:rsidRDefault="003767F2" w:rsidP="00BE1D6F">
            <w:pPr>
              <w:rPr>
                <w:sz w:val="18"/>
                <w:szCs w:val="18"/>
              </w:rPr>
            </w:pPr>
          </w:p>
        </w:tc>
      </w:tr>
      <w:tr w:rsidR="008E76A6" w:rsidRPr="008E76A6" w:rsidTr="003767F2">
        <w:tc>
          <w:tcPr>
            <w:tcW w:w="870" w:type="pct"/>
            <w:vAlign w:val="bottom"/>
          </w:tcPr>
          <w:p w:rsidR="0098103D" w:rsidRPr="008E76A6" w:rsidRDefault="003767F2" w:rsidP="00BE1D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8E76A6">
              <w:rPr>
                <w:sz w:val="18"/>
                <w:szCs w:val="18"/>
              </w:rPr>
              <w:t>рганизаци</w:t>
            </w:r>
            <w:r>
              <w:rPr>
                <w:sz w:val="18"/>
                <w:szCs w:val="18"/>
              </w:rPr>
              <w:t>я</w:t>
            </w:r>
          </w:p>
        </w:tc>
        <w:tc>
          <w:tcPr>
            <w:tcW w:w="4130" w:type="pct"/>
            <w:gridSpan w:val="4"/>
            <w:tcBorders>
              <w:bottom w:val="single" w:sz="4" w:space="0" w:color="auto"/>
            </w:tcBorders>
            <w:vAlign w:val="bottom"/>
          </w:tcPr>
          <w:p w:rsidR="0098103D" w:rsidRPr="008E76A6" w:rsidRDefault="0098103D" w:rsidP="00BE1D6F">
            <w:pPr>
              <w:rPr>
                <w:sz w:val="18"/>
                <w:szCs w:val="18"/>
              </w:rPr>
            </w:pPr>
          </w:p>
        </w:tc>
      </w:tr>
      <w:tr w:rsidR="0098103D" w:rsidRPr="008E76A6" w:rsidTr="003767F2">
        <w:tc>
          <w:tcPr>
            <w:tcW w:w="870" w:type="pct"/>
            <w:vAlign w:val="bottom"/>
          </w:tcPr>
          <w:p w:rsidR="0098103D" w:rsidRPr="008E76A6" w:rsidRDefault="009B4643" w:rsidP="0098103D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497467533"/>
                <w:placeholder>
                  <w:docPart w:val="79210F3E7A0B4587B556ECA9C3FFDA40"/>
                </w:placeholder>
                <w:temporary/>
                <w:showingPlcHdr/>
              </w:sdtPr>
              <w:sdtContent>
                <w:r w:rsidR="0098103D" w:rsidRPr="008E76A6">
                  <w:rPr>
                    <w:sz w:val="18"/>
                    <w:szCs w:val="18"/>
                  </w:rPr>
                  <w:t>Дата</w:t>
                </w:r>
              </w:sdtContent>
            </w:sdt>
            <w:r w:rsidR="0098103D" w:rsidRPr="008E76A6">
              <w:rPr>
                <w:sz w:val="18"/>
                <w:szCs w:val="18"/>
              </w:rPr>
              <w:t xml:space="preserve"> и время</w:t>
            </w:r>
          </w:p>
        </w:tc>
        <w:tc>
          <w:tcPr>
            <w:tcW w:w="1176" w:type="pct"/>
            <w:tcBorders>
              <w:bottom w:val="single" w:sz="4" w:space="0" w:color="auto"/>
            </w:tcBorders>
            <w:vAlign w:val="bottom"/>
          </w:tcPr>
          <w:p w:rsidR="0098103D" w:rsidRPr="008E76A6" w:rsidRDefault="0098103D" w:rsidP="0098103D">
            <w:pPr>
              <w:rPr>
                <w:sz w:val="18"/>
                <w:szCs w:val="18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</w:tcBorders>
            <w:vAlign w:val="bottom"/>
          </w:tcPr>
          <w:p w:rsidR="0098103D" w:rsidRPr="008E76A6" w:rsidRDefault="0098103D" w:rsidP="008E76A6">
            <w:pPr>
              <w:tabs>
                <w:tab w:val="left" w:pos="1336"/>
              </w:tabs>
              <w:rPr>
                <w:sz w:val="18"/>
                <w:szCs w:val="18"/>
              </w:rPr>
            </w:pPr>
            <w:r w:rsidRPr="008E76A6">
              <w:rPr>
                <w:sz w:val="18"/>
                <w:szCs w:val="18"/>
              </w:rPr>
              <w:t>Наблюдения велись в течение</w:t>
            </w:r>
            <w:r w:rsidR="008E76A6">
              <w:rPr>
                <w:sz w:val="18"/>
                <w:szCs w:val="18"/>
              </w:rPr>
              <w:t xml:space="preserve"> (часов)</w:t>
            </w:r>
          </w:p>
        </w:tc>
        <w:tc>
          <w:tcPr>
            <w:tcW w:w="10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103D" w:rsidRPr="008E76A6" w:rsidRDefault="0098103D" w:rsidP="0098103D">
            <w:pPr>
              <w:rPr>
                <w:sz w:val="18"/>
                <w:szCs w:val="18"/>
              </w:rPr>
            </w:pPr>
          </w:p>
        </w:tc>
      </w:tr>
      <w:tr w:rsidR="008E76A6" w:rsidRPr="008E76A6" w:rsidTr="003767F2">
        <w:tc>
          <w:tcPr>
            <w:tcW w:w="870" w:type="pct"/>
            <w:vAlign w:val="bottom"/>
          </w:tcPr>
          <w:p w:rsidR="008E76A6" w:rsidRPr="008E76A6" w:rsidRDefault="008E76A6" w:rsidP="009810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Учтено видов</w:t>
            </w:r>
          </w:p>
        </w:tc>
        <w:tc>
          <w:tcPr>
            <w:tcW w:w="1176" w:type="pct"/>
            <w:tcBorders>
              <w:bottom w:val="single" w:sz="4" w:space="0" w:color="auto"/>
            </w:tcBorders>
            <w:vAlign w:val="bottom"/>
          </w:tcPr>
          <w:p w:rsidR="008E76A6" w:rsidRPr="008E76A6" w:rsidRDefault="008E76A6" w:rsidP="0098103D">
            <w:pPr>
              <w:rPr>
                <w:sz w:val="18"/>
                <w:szCs w:val="18"/>
              </w:rPr>
            </w:pPr>
          </w:p>
        </w:tc>
        <w:tc>
          <w:tcPr>
            <w:tcW w:w="782" w:type="pct"/>
            <w:tcBorders>
              <w:top w:val="single" w:sz="4" w:space="0" w:color="auto"/>
            </w:tcBorders>
            <w:vAlign w:val="bottom"/>
          </w:tcPr>
          <w:p w:rsidR="008E76A6" w:rsidRPr="008E76A6" w:rsidRDefault="008E76A6" w:rsidP="009810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Учтено особей</w:t>
            </w:r>
          </w:p>
        </w:tc>
        <w:tc>
          <w:tcPr>
            <w:tcW w:w="217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E76A6" w:rsidRPr="008E76A6" w:rsidRDefault="008E76A6" w:rsidP="0098103D">
            <w:pPr>
              <w:rPr>
                <w:sz w:val="18"/>
                <w:szCs w:val="18"/>
              </w:rPr>
            </w:pPr>
          </w:p>
        </w:tc>
      </w:tr>
      <w:tr w:rsidR="008E76A6" w:rsidRPr="008E76A6" w:rsidTr="003767F2">
        <w:tc>
          <w:tcPr>
            <w:tcW w:w="870" w:type="pct"/>
            <w:vAlign w:val="bottom"/>
          </w:tcPr>
          <w:p w:rsidR="0098103D" w:rsidRPr="008E76A6" w:rsidRDefault="0098103D" w:rsidP="0098103D">
            <w:pPr>
              <w:rPr>
                <w:sz w:val="18"/>
                <w:szCs w:val="18"/>
              </w:rPr>
            </w:pPr>
            <w:r w:rsidRPr="008E76A6">
              <w:rPr>
                <w:sz w:val="18"/>
                <w:szCs w:val="18"/>
              </w:rPr>
              <w:t>Место проведения</w:t>
            </w:r>
            <w:r w:rsidR="003767F2">
              <w:rPr>
                <w:sz w:val="18"/>
                <w:szCs w:val="18"/>
              </w:rPr>
              <w:t xml:space="preserve"> (описание точки или маршрута)</w:t>
            </w:r>
            <w:r w:rsidRPr="008E76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4130" w:type="pct"/>
            <w:gridSpan w:val="4"/>
            <w:tcBorders>
              <w:bottom w:val="single" w:sz="4" w:space="0" w:color="auto"/>
            </w:tcBorders>
            <w:vAlign w:val="bottom"/>
          </w:tcPr>
          <w:p w:rsidR="0098103D" w:rsidRDefault="0098103D" w:rsidP="0098103D">
            <w:pPr>
              <w:rPr>
                <w:sz w:val="18"/>
                <w:szCs w:val="18"/>
              </w:rPr>
            </w:pPr>
          </w:p>
          <w:p w:rsidR="003767F2" w:rsidRPr="008E76A6" w:rsidRDefault="003767F2" w:rsidP="0098103D">
            <w:pPr>
              <w:rPr>
                <w:sz w:val="18"/>
                <w:szCs w:val="18"/>
              </w:rPr>
            </w:pPr>
          </w:p>
        </w:tc>
      </w:tr>
    </w:tbl>
    <w:p w:rsidR="000172E5" w:rsidRDefault="000172E5" w:rsidP="00E204FF">
      <w:pPr>
        <w:pStyle w:val="af4"/>
        <w:rPr>
          <w:szCs w:val="18"/>
        </w:rPr>
      </w:pPr>
    </w:p>
    <w:tbl>
      <w:tblPr>
        <w:tblStyle w:val="aff"/>
        <w:tblW w:w="5292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35"/>
        <w:gridCol w:w="8723"/>
      </w:tblGrid>
      <w:tr w:rsidR="008E76A6" w:rsidRPr="008E76A6" w:rsidTr="003767F2">
        <w:tc>
          <w:tcPr>
            <w:tcW w:w="869" w:type="pct"/>
            <w:vAlign w:val="bottom"/>
          </w:tcPr>
          <w:p w:rsidR="008E76A6" w:rsidRPr="008E76A6" w:rsidRDefault="008E76A6" w:rsidP="003767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</w:t>
            </w:r>
            <w:r w:rsidR="003767F2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сведения</w:t>
            </w:r>
            <w:r w:rsidRPr="008E76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4131" w:type="pct"/>
            <w:tcBorders>
              <w:bottom w:val="single" w:sz="4" w:space="0" w:color="auto"/>
            </w:tcBorders>
            <w:vAlign w:val="bottom"/>
          </w:tcPr>
          <w:p w:rsidR="008E76A6" w:rsidRPr="008E76A6" w:rsidRDefault="008E76A6" w:rsidP="00BE1D6F">
            <w:pPr>
              <w:rPr>
                <w:sz w:val="18"/>
                <w:szCs w:val="18"/>
              </w:rPr>
            </w:pPr>
          </w:p>
        </w:tc>
      </w:tr>
    </w:tbl>
    <w:p w:rsidR="008E76A6" w:rsidRDefault="008E76A6" w:rsidP="00E204FF">
      <w:pPr>
        <w:pStyle w:val="af4"/>
        <w:rPr>
          <w:szCs w:val="18"/>
        </w:rPr>
      </w:pPr>
    </w:p>
    <w:tbl>
      <w:tblPr>
        <w:tblStyle w:val="aff"/>
        <w:tblW w:w="9889" w:type="dxa"/>
        <w:tblLook w:val="04A0"/>
      </w:tblPr>
      <w:tblGrid>
        <w:gridCol w:w="4621"/>
        <w:gridCol w:w="5268"/>
      </w:tblGrid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  <w:r>
              <w:rPr>
                <w:szCs w:val="18"/>
              </w:rPr>
              <w:t>Название вида</w:t>
            </w: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  <w:r>
              <w:rPr>
                <w:szCs w:val="18"/>
              </w:rPr>
              <w:t>Количество особей</w:t>
            </w: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</w:tbl>
    <w:p w:rsidR="008E76A6" w:rsidRDefault="008E76A6" w:rsidP="00E204FF">
      <w:pPr>
        <w:pStyle w:val="af4"/>
        <w:rPr>
          <w:szCs w:val="18"/>
        </w:rPr>
      </w:pPr>
    </w:p>
    <w:p w:rsidR="008E76A6" w:rsidRPr="003767F2" w:rsidRDefault="008E76A6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Кто наблюда</w:t>
      </w:r>
      <w:r w:rsidR="003767F2">
        <w:rPr>
          <w:rFonts w:ascii="Arial" w:hAnsi="Arial" w:cs="Arial"/>
          <w:color w:val="333333"/>
          <w:shd w:val="clear" w:color="auto" w:fill="FFFFFF"/>
        </w:rPr>
        <w:t>л птиц вместе с Вами (ФИО)</w:t>
      </w:r>
    </w:p>
    <w:p w:rsidR="003767F2" w:rsidRPr="003767F2" w:rsidRDefault="003767F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3767F2" w:rsidRPr="003767F2" w:rsidRDefault="003767F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3767F2" w:rsidRPr="003767F2" w:rsidRDefault="003767F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3767F2" w:rsidRPr="003767F2" w:rsidRDefault="003767F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3767F2" w:rsidRDefault="003767F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3767F2" w:rsidRDefault="003767F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3767F2" w:rsidRPr="003767F2" w:rsidRDefault="003767F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B54FD2" w:rsidRDefault="00B54FD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8E76A6" w:rsidRDefault="008E76A6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Вы: орнитолог-профессионал; орнитолог-любитель; педагог; школьник; студент</w:t>
      </w:r>
      <w:r w:rsidR="0074436C">
        <w:rPr>
          <w:rFonts w:ascii="Arial" w:hAnsi="Arial" w:cs="Arial"/>
          <w:color w:val="333333"/>
          <w:shd w:val="clear" w:color="auto" w:fill="FFFFFF"/>
        </w:rPr>
        <w:t>, другое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74436C">
        <w:rPr>
          <w:rFonts w:ascii="Arial" w:hAnsi="Arial" w:cs="Arial"/>
          <w:color w:val="333333"/>
          <w:shd w:val="clear" w:color="auto" w:fill="FFFFFF"/>
        </w:rPr>
        <w:t xml:space="preserve">(нужное </w:t>
      </w:r>
      <w:r>
        <w:rPr>
          <w:rFonts w:ascii="Arial" w:hAnsi="Arial" w:cs="Arial"/>
          <w:color w:val="333333"/>
          <w:shd w:val="clear" w:color="auto" w:fill="FFFFFF"/>
        </w:rPr>
        <w:t>подчеркните).</w:t>
      </w:r>
    </w:p>
    <w:p w:rsidR="00B54FD2" w:rsidRDefault="00B54FD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8E76A6" w:rsidRPr="003767F2" w:rsidRDefault="008E76A6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Сертификат нужен: да или нет (подчеркните).</w:t>
      </w:r>
    </w:p>
    <w:sectPr w:rsidR="008E76A6" w:rsidRPr="003767F2" w:rsidSect="007443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707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42D" w:rsidRDefault="003A742D" w:rsidP="000172E5">
      <w:pPr>
        <w:spacing w:after="0" w:line="240" w:lineRule="auto"/>
      </w:pPr>
      <w:r>
        <w:separator/>
      </w:r>
    </w:p>
  </w:endnote>
  <w:endnote w:type="continuationSeparator" w:id="1">
    <w:p w:rsidR="003A742D" w:rsidRDefault="003A742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3EF1519-9B64-4FF5-9416-02DD2A03309E}"/>
    <w:embedBold r:id="rId2" w:fontKey="{72CB6627-4EB5-4D7A-8812-A13A875F71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98EA003A-DFD7-4B09-AAD7-67F11DBEECD6}"/>
    <w:embedBold r:id="rId4" w:fontKey="{299219C5-F3AA-4E89-A691-89F5DAAA9060}"/>
    <w:embedItalic r:id="rId5" w:fontKey="{BF8AB35D-110B-4E48-BC74-E4232DB4DE5A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D14EBA29-629D-4687-B077-BC15026AC22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342BE9D6-2E0F-4526-AF12-8805A95DE07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16F" w:rsidRDefault="0095016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5353"/>
      <w:gridCol w:w="3889"/>
    </w:tblGrid>
    <w:tr w:rsidR="00311D4F" w:rsidRPr="00311D4F" w:rsidTr="00153E2A">
      <w:tc>
        <w:tcPr>
          <w:tcW w:w="5353" w:type="dxa"/>
          <w:vAlign w:val="center"/>
        </w:tcPr>
        <w:p w:rsidR="00311D4F" w:rsidRPr="003767F2" w:rsidRDefault="00B54FD2" w:rsidP="00B54FD2">
          <w:pPr>
            <w:pStyle w:val="ad"/>
          </w:pPr>
          <w:r>
            <w:t>Пермское орнитологическое общество</w:t>
          </w:r>
          <w:r w:rsidR="003767F2">
            <w:t xml:space="preserve"> </w:t>
          </w:r>
          <w:r w:rsidR="003767F2">
            <w:rPr>
              <w:lang w:val="en-US"/>
            </w:rPr>
            <w:t>kamabirds</w:t>
          </w:r>
          <w:r w:rsidR="003767F2" w:rsidRPr="003767F2">
            <w:t>.</w:t>
          </w:r>
          <w:r w:rsidR="003767F2">
            <w:rPr>
              <w:lang w:val="en-US"/>
            </w:rPr>
            <w:t>ru</w:t>
          </w:r>
        </w:p>
      </w:tc>
      <w:tc>
        <w:tcPr>
          <w:tcW w:w="3889" w:type="dxa"/>
          <w:vAlign w:val="center"/>
        </w:tcPr>
        <w:p w:rsidR="00311D4F" w:rsidRPr="00311D4F" w:rsidRDefault="0095016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9B4643">
            <w:rPr>
              <w:noProof/>
              <w:sz w:val="18"/>
              <w:szCs w:val="24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2.6pt;height:39.45pt">
                <v:imagedata r:id="rId1" o:title="logo3_small"/>
              </v:shape>
            </w:pict>
          </w:r>
        </w:p>
      </w:tc>
    </w:tr>
  </w:tbl>
  <w:p w:rsidR="006145D8" w:rsidRDefault="006145D8" w:rsidP="00311D4F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16F" w:rsidRDefault="0095016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42D" w:rsidRDefault="003A742D" w:rsidP="000172E5">
      <w:pPr>
        <w:spacing w:after="0" w:line="240" w:lineRule="auto"/>
      </w:pPr>
      <w:r>
        <w:separator/>
      </w:r>
    </w:p>
  </w:footnote>
  <w:footnote w:type="continuationSeparator" w:id="1">
    <w:p w:rsidR="003A742D" w:rsidRDefault="003A742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16F" w:rsidRDefault="0095016F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350"/>
      <w:gridCol w:w="8000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95016F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  <w:lang w:eastAsia="ru-RU"/>
            </w:rPr>
            <w:drawing>
              <wp:inline distT="0" distB="0" distL="0" distR="0">
                <wp:extent cx="537542" cy="559044"/>
                <wp:effectExtent l="19050" t="0" r="0" b="0"/>
                <wp:docPr id="2" name="Рисунок 1" descr="миниатюра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миниатюра2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524" cy="564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98103D" w:rsidRDefault="0098103D" w:rsidP="0098103D">
          <w:pPr>
            <w:pStyle w:val="ab"/>
            <w:rPr>
              <w:color w:val="BFBFBF" w:themeColor="background1" w:themeShade="BF"/>
              <w:sz w:val="28"/>
              <w:szCs w:val="28"/>
            </w:rPr>
          </w:pPr>
          <w:r w:rsidRPr="0098103D">
            <w:rPr>
              <w:color w:val="BFBFBF" w:themeColor="background1" w:themeShade="BF"/>
              <w:sz w:val="28"/>
              <w:szCs w:val="28"/>
            </w:rPr>
            <w:t>Бланк учета птиц</w:t>
          </w:r>
        </w:p>
      </w:tc>
    </w:tr>
  </w:tbl>
  <w:p w:rsidR="000172E5" w:rsidRPr="00311D4F" w:rsidRDefault="000172E5" w:rsidP="00311D4F">
    <w:pPr>
      <w:pStyle w:val="af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16F" w:rsidRDefault="0095016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displayBackgroundShape/>
  <w:embedTrueTypeFonts/>
  <w:attachedTemplate r:id="rId1"/>
  <w:stylePaneFormatFilter w:val="5804"/>
  <w:stylePaneSortMethod w:val="0000"/>
  <w:defaultTabStop w:val="720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8E76A6"/>
    <w:rsid w:val="000172E5"/>
    <w:rsid w:val="00052382"/>
    <w:rsid w:val="0006568A"/>
    <w:rsid w:val="00076F0F"/>
    <w:rsid w:val="00084253"/>
    <w:rsid w:val="000D1F49"/>
    <w:rsid w:val="001036CE"/>
    <w:rsid w:val="00126952"/>
    <w:rsid w:val="00137D15"/>
    <w:rsid w:val="0014070F"/>
    <w:rsid w:val="00153E2A"/>
    <w:rsid w:val="001727CA"/>
    <w:rsid w:val="00173006"/>
    <w:rsid w:val="001B663D"/>
    <w:rsid w:val="002164B2"/>
    <w:rsid w:val="002C56E6"/>
    <w:rsid w:val="0031049B"/>
    <w:rsid w:val="00311D4F"/>
    <w:rsid w:val="00344849"/>
    <w:rsid w:val="00361E11"/>
    <w:rsid w:val="003767F2"/>
    <w:rsid w:val="0038594A"/>
    <w:rsid w:val="003A742D"/>
    <w:rsid w:val="003F0847"/>
    <w:rsid w:val="0040090B"/>
    <w:rsid w:val="0046302A"/>
    <w:rsid w:val="00487D2D"/>
    <w:rsid w:val="004D5D62"/>
    <w:rsid w:val="004F457D"/>
    <w:rsid w:val="005112D0"/>
    <w:rsid w:val="00565255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1F8C"/>
    <w:rsid w:val="0074436C"/>
    <w:rsid w:val="00745184"/>
    <w:rsid w:val="00770F25"/>
    <w:rsid w:val="0078001A"/>
    <w:rsid w:val="007A1FF2"/>
    <w:rsid w:val="007A35A8"/>
    <w:rsid w:val="007B0A85"/>
    <w:rsid w:val="007C6A52"/>
    <w:rsid w:val="007F1CF3"/>
    <w:rsid w:val="00800117"/>
    <w:rsid w:val="0082043E"/>
    <w:rsid w:val="00846B76"/>
    <w:rsid w:val="0088580B"/>
    <w:rsid w:val="008E203A"/>
    <w:rsid w:val="008E76A6"/>
    <w:rsid w:val="0091229C"/>
    <w:rsid w:val="00940E73"/>
    <w:rsid w:val="0095016F"/>
    <w:rsid w:val="0098103D"/>
    <w:rsid w:val="0098597D"/>
    <w:rsid w:val="009B4643"/>
    <w:rsid w:val="009F619A"/>
    <w:rsid w:val="009F6DDE"/>
    <w:rsid w:val="00A042C7"/>
    <w:rsid w:val="00A370A8"/>
    <w:rsid w:val="00A97855"/>
    <w:rsid w:val="00B337A2"/>
    <w:rsid w:val="00B377E8"/>
    <w:rsid w:val="00B54FD2"/>
    <w:rsid w:val="00BD4753"/>
    <w:rsid w:val="00BD5CB1"/>
    <w:rsid w:val="00BE62EE"/>
    <w:rsid w:val="00C003BA"/>
    <w:rsid w:val="00C4602F"/>
    <w:rsid w:val="00C46878"/>
    <w:rsid w:val="00C6231D"/>
    <w:rsid w:val="00CB4A51"/>
    <w:rsid w:val="00CD2963"/>
    <w:rsid w:val="00CD4532"/>
    <w:rsid w:val="00CD47B0"/>
    <w:rsid w:val="00CE6104"/>
    <w:rsid w:val="00CE7918"/>
    <w:rsid w:val="00D06C3D"/>
    <w:rsid w:val="00D16163"/>
    <w:rsid w:val="00DB3FAD"/>
    <w:rsid w:val="00E17CC9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311D4F"/>
    <w:pPr>
      <w:spacing w:before="200"/>
    </w:pPr>
  </w:style>
  <w:style w:type="paragraph" w:styleId="10">
    <w:name w:val="heading 1"/>
    <w:basedOn w:val="a1"/>
    <w:link w:val="11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E204FF"/>
    <w:pPr>
      <w:spacing w:before="120" w:after="0" w:line="240" w:lineRule="auto"/>
      <w:ind w:left="346"/>
    </w:pPr>
  </w:style>
  <w:style w:type="character" w:customStyle="1" w:styleId="30">
    <w:name w:val="Заголовок 3 Знак"/>
    <w:basedOn w:val="a2"/>
    <w:link w:val="3"/>
    <w:uiPriority w:val="1"/>
    <w:semiHidden/>
    <w:rsid w:val="006145D8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145D8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ad">
    <w:name w:val="footer"/>
    <w:basedOn w:val="a1"/>
    <w:link w:val="ae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311D4F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145D8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145D8"/>
    <w:rPr>
      <w:rFonts w:ascii="Consolas" w:hAnsi="Consolas"/>
      <w:sz w:val="20"/>
      <w:szCs w:val="20"/>
    </w:rPr>
  </w:style>
  <w:style w:type="table" w:styleId="aff">
    <w:name w:val="Table Grid"/>
    <w:basedOn w:val="a3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6145D8"/>
    <w:rPr>
      <w:color w:val="808080"/>
    </w:rPr>
  </w:style>
  <w:style w:type="paragraph" w:styleId="aff1">
    <w:name w:val="Balloon Text"/>
    <w:basedOn w:val="a1"/>
    <w:link w:val="aff2"/>
    <w:uiPriority w:val="99"/>
    <w:semiHidden/>
    <w:unhideWhenUsed/>
    <w:rsid w:val="0098103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981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loy\Desktop\tf2235964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9210F3E7A0B4587B556ECA9C3FFDA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4D20C5-2588-46CB-9046-9003E0F662A4}"/>
      </w:docPartPr>
      <w:docPartBody>
        <w:p w:rsidR="00ED0E4E" w:rsidRDefault="0000272B" w:rsidP="0000272B">
          <w:pPr>
            <w:pStyle w:val="79210F3E7A0B4587B556ECA9C3FFDA40"/>
          </w:pPr>
          <w:r w:rsidRPr="008D33C0">
            <w:rPr>
              <w:lang w:bidi="ru-RU"/>
            </w:rPr>
            <w:t>Дата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0272B"/>
    <w:rsid w:val="0000272B"/>
    <w:rsid w:val="000F4B3E"/>
    <w:rsid w:val="003A0C49"/>
    <w:rsid w:val="00816EA8"/>
    <w:rsid w:val="00C74A28"/>
    <w:rsid w:val="00CE1585"/>
    <w:rsid w:val="00ED0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E4E"/>
  </w:style>
  <w:style w:type="paragraph" w:styleId="1">
    <w:name w:val="heading 1"/>
    <w:basedOn w:val="a"/>
    <w:link w:val="10"/>
    <w:uiPriority w:val="1"/>
    <w:qFormat/>
    <w:rsid w:val="0000272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272B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B6DD50B700EA42048754A81E1FC58942">
    <w:name w:val="B6DD50B700EA42048754A81E1FC58942"/>
    <w:rsid w:val="00ED0E4E"/>
  </w:style>
  <w:style w:type="paragraph" w:customStyle="1" w:styleId="81EE06B72C19405694596E5EBEF8169C">
    <w:name w:val="81EE06B72C19405694596E5EBEF8169C"/>
    <w:rsid w:val="00ED0E4E"/>
  </w:style>
  <w:style w:type="paragraph" w:customStyle="1" w:styleId="D4BB91E7857F40C19FAF7348677F1F50">
    <w:name w:val="D4BB91E7857F40C19FAF7348677F1F50"/>
    <w:rsid w:val="00ED0E4E"/>
  </w:style>
  <w:style w:type="paragraph" w:customStyle="1" w:styleId="7FE2C1D440134C109DEEA42435438109">
    <w:name w:val="7FE2C1D440134C109DEEA42435438109"/>
    <w:rsid w:val="00ED0E4E"/>
  </w:style>
  <w:style w:type="paragraph" w:customStyle="1" w:styleId="C9FDA776A9354D75879A60988C254721">
    <w:name w:val="C9FDA776A9354D75879A60988C254721"/>
    <w:rsid w:val="00ED0E4E"/>
  </w:style>
  <w:style w:type="paragraph" w:customStyle="1" w:styleId="A0BDB3CC3DA44D28846034C353EF023A">
    <w:name w:val="A0BDB3CC3DA44D28846034C353EF023A"/>
    <w:rsid w:val="00ED0E4E"/>
  </w:style>
  <w:style w:type="paragraph" w:customStyle="1" w:styleId="26C144C363C94E0294AAAB6E95939A35">
    <w:name w:val="26C144C363C94E0294AAAB6E95939A35"/>
    <w:rsid w:val="00ED0E4E"/>
  </w:style>
  <w:style w:type="paragraph" w:customStyle="1" w:styleId="75B9729049604B0D9129AA74904BE899">
    <w:name w:val="75B9729049604B0D9129AA74904BE899"/>
    <w:rsid w:val="00ED0E4E"/>
  </w:style>
  <w:style w:type="paragraph" w:customStyle="1" w:styleId="DC1C0705352A40F888184F8C52822E77">
    <w:name w:val="DC1C0705352A40F888184F8C52822E77"/>
    <w:rsid w:val="00ED0E4E"/>
  </w:style>
  <w:style w:type="paragraph" w:customStyle="1" w:styleId="F6F52E80CA224BAEB10EDB9D08CDC3F3">
    <w:name w:val="F6F52E80CA224BAEB10EDB9D08CDC3F3"/>
    <w:rsid w:val="00ED0E4E"/>
  </w:style>
  <w:style w:type="paragraph" w:customStyle="1" w:styleId="4A82802CBADC450C926713B8D63C9970">
    <w:name w:val="4A82802CBADC450C926713B8D63C9970"/>
    <w:rsid w:val="00ED0E4E"/>
  </w:style>
  <w:style w:type="paragraph" w:customStyle="1" w:styleId="95E1960843BD408EBE9BBE51D8BFE4D0">
    <w:name w:val="95E1960843BD408EBE9BBE51D8BFE4D0"/>
    <w:rsid w:val="00ED0E4E"/>
  </w:style>
  <w:style w:type="paragraph" w:customStyle="1" w:styleId="2928006D63F24FCDB002B210F5EBB1D4">
    <w:name w:val="2928006D63F24FCDB002B210F5EBB1D4"/>
    <w:rsid w:val="00ED0E4E"/>
  </w:style>
  <w:style w:type="paragraph" w:customStyle="1" w:styleId="5DCA2230C59D47E9ADC5C58E88521334">
    <w:name w:val="5DCA2230C59D47E9ADC5C58E88521334"/>
    <w:rsid w:val="00ED0E4E"/>
  </w:style>
  <w:style w:type="paragraph" w:customStyle="1" w:styleId="04721330548248C5B939659CBE3CE05E">
    <w:name w:val="04721330548248C5B939659CBE3CE05E"/>
    <w:rsid w:val="00ED0E4E"/>
  </w:style>
  <w:style w:type="paragraph" w:customStyle="1" w:styleId="EC32B3421B11462BB655BF0CCE21AFF4">
    <w:name w:val="EC32B3421B11462BB655BF0CCE21AFF4"/>
    <w:rsid w:val="00ED0E4E"/>
  </w:style>
  <w:style w:type="paragraph" w:customStyle="1" w:styleId="D3D2786D927B4508BEF447194B52A438">
    <w:name w:val="D3D2786D927B4508BEF447194B52A438"/>
    <w:rsid w:val="00ED0E4E"/>
  </w:style>
  <w:style w:type="paragraph" w:styleId="a3">
    <w:name w:val="footer"/>
    <w:basedOn w:val="a"/>
    <w:link w:val="a4"/>
    <w:uiPriority w:val="99"/>
    <w:rsid w:val="00ED0E4E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ED0E4E"/>
    <w:rPr>
      <w:rFonts w:eastAsiaTheme="minorHAnsi"/>
      <w:sz w:val="18"/>
      <w:szCs w:val="24"/>
      <w:lang w:eastAsia="en-US"/>
    </w:rPr>
  </w:style>
  <w:style w:type="paragraph" w:customStyle="1" w:styleId="477A388211F74FD1B2844FBF08D0AA5D">
    <w:name w:val="477A388211F74FD1B2844FBF08D0AA5D"/>
    <w:rsid w:val="00ED0E4E"/>
  </w:style>
  <w:style w:type="paragraph" w:customStyle="1" w:styleId="706F4E465DBC43FEB4F914D80ABE859E">
    <w:name w:val="706F4E465DBC43FEB4F914D80ABE859E"/>
    <w:rsid w:val="0000272B"/>
  </w:style>
  <w:style w:type="paragraph" w:customStyle="1" w:styleId="190192A710E84531941A6341DCB69BD8">
    <w:name w:val="190192A710E84531941A6341DCB69BD8"/>
    <w:rsid w:val="0000272B"/>
  </w:style>
  <w:style w:type="paragraph" w:customStyle="1" w:styleId="34D1E30672564E8EAC960609A7140425">
    <w:name w:val="34D1E30672564E8EAC960609A7140425"/>
    <w:rsid w:val="0000272B"/>
  </w:style>
  <w:style w:type="paragraph" w:customStyle="1" w:styleId="DF0B793C9A874ED89E1B1C795B46C75B">
    <w:name w:val="DF0B793C9A874ED89E1B1C795B46C75B"/>
    <w:rsid w:val="0000272B"/>
  </w:style>
  <w:style w:type="paragraph" w:customStyle="1" w:styleId="79210F3E7A0B4587B556ECA9C3FFDA40">
    <w:name w:val="79210F3E7A0B4587B556ECA9C3FFDA40"/>
    <w:rsid w:val="0000272B"/>
  </w:style>
  <w:style w:type="paragraph" w:customStyle="1" w:styleId="0FBED1510F274453B9AC8E8D7AE07F9B">
    <w:name w:val="0FBED1510F274453B9AC8E8D7AE07F9B"/>
    <w:rsid w:val="0000272B"/>
  </w:style>
  <w:style w:type="paragraph" w:customStyle="1" w:styleId="234795E0C65C4833AE2BB0E0AA2A206B">
    <w:name w:val="234795E0C65C4833AE2BB0E0AA2A206B"/>
    <w:rsid w:val="0000272B"/>
  </w:style>
  <w:style w:type="paragraph" w:customStyle="1" w:styleId="B977542E99AC431890B5CAB30B460F01">
    <w:name w:val="B977542E99AC431890B5CAB30B460F01"/>
    <w:rsid w:val="0000272B"/>
  </w:style>
  <w:style w:type="paragraph" w:customStyle="1" w:styleId="E7546C9454CC4206ADE0B1ABB7E66DB9">
    <w:name w:val="E7546C9454CC4206ADE0B1ABB7E66DB9"/>
    <w:rsid w:val="0000272B"/>
  </w:style>
  <w:style w:type="paragraph" w:customStyle="1" w:styleId="AF493D0429964D0B9F8278A2C786FADE">
    <w:name w:val="AF493D0429964D0B9F8278A2C786FADE"/>
    <w:rsid w:val="0000272B"/>
  </w:style>
  <w:style w:type="paragraph" w:customStyle="1" w:styleId="1C7E7B0D397A4A1289F906851F21DD81">
    <w:name w:val="1C7E7B0D397A4A1289F906851F21DD81"/>
    <w:rsid w:val="0000272B"/>
  </w:style>
  <w:style w:type="paragraph" w:customStyle="1" w:styleId="442C003224C040DCAED354E21B9D755C">
    <w:name w:val="442C003224C040DCAED354E21B9D755C"/>
    <w:rsid w:val="0000272B"/>
  </w:style>
  <w:style w:type="paragraph" w:customStyle="1" w:styleId="BB7F1772CA9A4D7286C4AEB2322560FD">
    <w:name w:val="BB7F1772CA9A4D7286C4AEB2322560FD"/>
    <w:rsid w:val="0000272B"/>
  </w:style>
  <w:style w:type="paragraph" w:customStyle="1" w:styleId="D5D04445CC1746A2B367E208EA4AAB0B">
    <w:name w:val="D5D04445CC1746A2B367E208EA4AAB0B"/>
    <w:rsid w:val="0000272B"/>
  </w:style>
  <w:style w:type="paragraph" w:customStyle="1" w:styleId="6806F0A50C3E487A8A386D39CB474513">
    <w:name w:val="6806F0A50C3E487A8A386D39CB474513"/>
    <w:rsid w:val="0000272B"/>
  </w:style>
  <w:style w:type="paragraph" w:customStyle="1" w:styleId="45D2434BE3DE44798263F91F10071943">
    <w:name w:val="45D2434BE3DE44798263F91F10071943"/>
    <w:rsid w:val="0000272B"/>
  </w:style>
  <w:style w:type="paragraph" w:customStyle="1" w:styleId="5307671919C84B2BB776BE1F5E1F6D72">
    <w:name w:val="5307671919C84B2BB776BE1F5E1F6D72"/>
    <w:rsid w:val="00ED0E4E"/>
  </w:style>
  <w:style w:type="paragraph" w:customStyle="1" w:styleId="57F8F56B061D4037975BC239D857FA6F">
    <w:name w:val="57F8F56B061D4037975BC239D857FA6F"/>
    <w:rsid w:val="00ED0E4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B133243-F61A-4CFB-81F5-47E15392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tf22359646.dotx</Template>
  <TotalTime>0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2019-11-19T21:48:00Z</dcterms:created>
  <dcterms:modified xsi:type="dcterms:W3CDTF">2021-09-23T14:15:00Z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